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.000014pt;margin-top:0pt;width:959.999986pt;height:528.48pt;mso-position-horizontal-relative:page;mso-position-vertical-relative:page;z-index:-247" coordorigin="0,0" coordsize="19200,10570">
            <v:shape style="position:absolute;left:0;top:0;width:19200;height:10570" type="#_x0000_t75">
              <v:imagedata r:id="rId5" o:title=""/>
            </v:shape>
            <v:group style="position:absolute;left:1819;top:7109;width:2;height:698" coordorigin="1819,7109" coordsize="2,698">
              <v:shape style="position:absolute;left:1819;top:7109;width:2;height:698" coordorigin="1819,7109" coordsize="0,698" path="m1819,7109l1819,7807e" filled="f" stroked="t" strokeweight="3.7pt" strokecolor="#FFD91D">
                <v:path arrowok="t"/>
              </v:shape>
              <v:shape style="position:absolute;left:14148;top:0;width:4334;height:2045" type="#_x0000_t75">
                <v:imagedata r:id="rId6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118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FD91D"/>
          <w:spacing w:val="0"/>
          <w:w w:val="100"/>
          <w:b/>
          <w:bCs/>
        </w:rPr>
        <w:t>Ciu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36"/>
          <w:szCs w:val="36"/>
          <w:color w:val="FFD91D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10"/>
          <w:b/>
          <w:bCs/>
        </w:rPr>
        <w:t>G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10"/>
          <w:b/>
          <w:bCs/>
        </w:rPr>
        <w:t>u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1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10"/>
          <w:b/>
          <w:bCs/>
        </w:rPr>
        <w:t>temal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1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10"/>
          <w:b/>
          <w:bCs/>
        </w:rPr>
        <w:t>,</w:t>
      </w:r>
      <w:r>
        <w:rPr>
          <w:rFonts w:ascii="Arial" w:hAnsi="Arial" w:cs="Arial" w:eastAsia="Arial"/>
          <w:sz w:val="36"/>
          <w:szCs w:val="36"/>
          <w:color w:val="FFD91D"/>
          <w:spacing w:val="4"/>
          <w:w w:val="11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88"/>
          <w:b/>
          <w:bCs/>
        </w:rPr>
        <w:t>2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88"/>
          <w:b/>
          <w:bCs/>
        </w:rPr>
        <w:t>1</w:t>
      </w:r>
      <w:r>
        <w:rPr>
          <w:rFonts w:ascii="Arial" w:hAnsi="Arial" w:cs="Arial" w:eastAsia="Arial"/>
          <w:sz w:val="36"/>
          <w:szCs w:val="36"/>
          <w:color w:val="FFD91D"/>
          <w:spacing w:val="13"/>
          <w:w w:val="88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36"/>
          <w:szCs w:val="36"/>
          <w:color w:val="FFD91D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00"/>
          <w:b/>
          <w:bCs/>
        </w:rPr>
        <w:t>junio</w:t>
      </w:r>
      <w:r>
        <w:rPr>
          <w:rFonts w:ascii="Arial" w:hAnsi="Arial" w:cs="Arial" w:eastAsia="Arial"/>
          <w:sz w:val="36"/>
          <w:szCs w:val="36"/>
          <w:color w:val="FFD91D"/>
          <w:spacing w:val="8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06"/>
          <w:b/>
          <w:bCs/>
        </w:rPr>
        <w:t>2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114"/>
          <w:b/>
          <w:bCs/>
        </w:rPr>
        <w:t>0</w:t>
      </w:r>
      <w:r>
        <w:rPr>
          <w:rFonts w:ascii="Arial" w:hAnsi="Arial" w:cs="Arial" w:eastAsia="Arial"/>
          <w:sz w:val="36"/>
          <w:szCs w:val="36"/>
          <w:color w:val="FFD91D"/>
          <w:spacing w:val="1"/>
          <w:w w:val="114"/>
          <w:b/>
          <w:bCs/>
        </w:rPr>
        <w:t>2</w:t>
      </w:r>
      <w:r>
        <w:rPr>
          <w:rFonts w:ascii="Arial" w:hAnsi="Arial" w:cs="Arial" w:eastAsia="Arial"/>
          <w:sz w:val="36"/>
          <w:szCs w:val="36"/>
          <w:color w:val="FFD91D"/>
          <w:spacing w:val="0"/>
          <w:w w:val="78"/>
          <w:b/>
          <w:bCs/>
        </w:rPr>
        <w:t>1.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96" w:lineRule="exact"/>
        <w:ind w:left="2730" w:right="2122"/>
        <w:jc w:val="center"/>
        <w:rPr>
          <w:rFonts w:ascii="Times New Roman" w:hAnsi="Times New Roman" w:cs="Times New Roman" w:eastAsia="Times New Roman"/>
          <w:sz w:val="80"/>
          <w:szCs w:val="80"/>
        </w:rPr>
      </w:pPr>
      <w:rPr/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  <w:position w:val="-3"/>
        </w:rPr>
        <w:t>MINIST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3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  <w:position w:val="-3"/>
        </w:rPr>
        <w:t>RIO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45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  <w:position w:val="-3"/>
        </w:rPr>
        <w:t>DE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11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99"/>
          <w:b/>
          <w:bCs/>
          <w:position w:val="-3"/>
        </w:rPr>
        <w:t>FIN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3"/>
          <w:w w:val="99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99"/>
          <w:b/>
          <w:bCs/>
          <w:position w:val="-3"/>
        </w:rPr>
        <w:t>NZ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3"/>
          <w:w w:val="99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99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792" w:lineRule="exact"/>
        <w:ind w:left="6006" w:right="5396"/>
        <w:jc w:val="center"/>
        <w:rPr>
          <w:rFonts w:ascii="Times New Roman" w:hAnsi="Times New Roman" w:cs="Times New Roman" w:eastAsia="Times New Roman"/>
          <w:sz w:val="80"/>
          <w:szCs w:val="80"/>
        </w:rPr>
      </w:pPr>
      <w:rPr/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99"/>
          <w:b/>
          <w:bCs/>
          <w:position w:val="1"/>
        </w:rPr>
        <w:t>PÚ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2"/>
          <w:w w:val="99"/>
          <w:b/>
          <w:bCs/>
          <w:position w:val="1"/>
        </w:rPr>
        <w:t>B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99"/>
          <w:b/>
          <w:bCs/>
          <w:position w:val="1"/>
        </w:rPr>
        <w:t>LICAS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960" w:lineRule="atLeast"/>
        <w:ind w:left="6730" w:right="1524" w:firstLine="-3077"/>
        <w:jc w:val="left"/>
        <w:rPr>
          <w:rFonts w:ascii="Times New Roman" w:hAnsi="Times New Roman" w:cs="Times New Roman" w:eastAsia="Times New Roman"/>
          <w:sz w:val="80"/>
          <w:szCs w:val="80"/>
        </w:rPr>
      </w:pPr>
      <w:rPr/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</w:rPr>
        <w:t>FIDEICOMISOS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</w:rPr>
        <w:t>PÚ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-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</w:rPr>
        <w:t>LICOS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FF"/>
          <w:spacing w:val="0"/>
          <w:w w:val="100"/>
          <w:b/>
          <w:bCs/>
        </w:rPr>
        <w:t>VIGENTES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left="127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75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4"/>
        </w:rPr>
        <w:t>CE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10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10"/>
        </w:rPr>
        <w:t>EB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11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9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11"/>
        </w:rPr>
        <w:t>MOS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25"/>
        </w:rPr>
        <w:t>200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0"/>
        </w:rPr>
        <w:t>ÑOS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10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99"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-1"/>
          <w:w w:val="99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80" w:after="0" w:line="240" w:lineRule="auto"/>
        <w:ind w:left="127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103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7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107"/>
        </w:rPr>
        <w:t>N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106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7"/>
        </w:rPr>
        <w:t>R!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9200" w:h="10800" w:orient="landscape"/>
          <w:pgMar w:top="980" w:bottom="280" w:left="800" w:right="278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.000014pt;margin-top:0pt;width:959.999986pt;height:539.999878pt;mso-position-horizontal-relative:page;mso-position-vertical-relative:page;z-index:-246" coordorigin="0,0" coordsize="19200,10800">
            <v:shape style="position:absolute;left:0;top:0;width:19200;height:10800" type="#_x0000_t75">
              <v:imagedata r:id="rId7" o:title=""/>
            </v:shape>
            <v:group style="position:absolute;left:8580;top:6648;width:156;height:1529" coordorigin="8580,6648" coordsize="156,1529">
              <v:shape style="position:absolute;left:8580;top:6648;width:156;height:1529" coordorigin="8580,6648" coordsize="156,1529" path="m8580,8177l8736,8177,8736,6648,8580,6648,8580,8177e" filled="t" fillcolor="#FFD91D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2" w:after="0" w:line="200" w:lineRule="auto"/>
        <w:ind w:left="7031" w:right="1781" w:firstLine="4"/>
        <w:jc w:val="center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FIDE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COMISOS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PÚBLI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GENTES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TITU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2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DOS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ENTIDA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MIN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STR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ÓN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L,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DES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7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TÓNO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0" w:lineRule="exact"/>
        <w:ind w:left="6179" w:right="6415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Situación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actual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6235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ú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ro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ide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isos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del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Estado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6235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Categor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nancia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ien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6235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ú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ro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ide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isos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Fiducia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io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40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213.98pt;height:540pt;mso-position-horizontal-relative:page;mso-position-vertical-relative:page;z-index:-245" coordorigin="0,0" coordsize="4280,10800">
            <v:group style="position:absolute;left:0;top:0;width:4270;height:10800" coordorigin="0,0" coordsize="4270,10800">
              <v:shape style="position:absolute;left:0;top:0;width:4270;height:10800" coordorigin="0,0" coordsize="4270,10800" path="m4270,10800l4270,0,0,0,0,10800,4270,10800e" filled="t" fillcolor="#1D9A78" stroked="f">
                <v:path arrowok="t"/>
                <v:fill/>
              </v:shape>
            </v:group>
            <v:group style="position:absolute;left:0;top:0;width:4270;height:10800" coordorigin="0,0" coordsize="4270,10800">
              <v:shape style="position:absolute;left:0;top:0;width:4270;height:10800" coordorigin="0,0" coordsize="4270,10800" path="m4270,10800l4270,0e" filled="f" stroked="t" strokeweight="1pt" strokecolor="#156F56">
                <v:path arrowok="t"/>
              </v:shape>
              <v:shape style="position:absolute;left:0;top:0;width:4270;height:10800" coordorigin="0,0" coordsize="4270,10800" path="m0,0l0,10800e" filled="f" stroked="t" strokeweight="1pt" strokecolor="#156F56">
                <v:path arrowok="t"/>
              </v:shape>
              <v:shape style="position:absolute;left:175;top:4476;width:3919;height:1848" type="#_x0000_t75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282.720001pt;margin-top:60.240002pt;width:660.36pt;height:462.929pt;mso-position-horizontal-relative:page;mso-position-vertical-relative:page;z-index:-244" coordorigin="5654,1205" coordsize="13207,9259">
            <v:shape style="position:absolute;left:5654;top:1205;width:13207;height:9259" type="#_x0000_t75">
              <v:imagedata r:id="rId9" o:title=""/>
            </v:shape>
            <v:group style="position:absolute;left:7658;top:7486;width:1562;height:1771" coordorigin="7658,7486" coordsize="1562,1771">
              <v:shape style="position:absolute;left:7658;top:7486;width:1562;height:1771" coordorigin="7658,7486" coordsize="1562,1771" path="m7658,9257l9221,9257,9221,7486,7658,7486,7658,9257e" filled="t" fillcolor="#3366CC" stroked="f">
                <v:path arrowok="t"/>
                <v:fill/>
              </v:shape>
            </v:group>
            <v:group style="position:absolute;left:7658;top:7486;width:1562;height:1771" coordorigin="7658,7486" coordsize="1562,1771">
              <v:shape style="position:absolute;left:7658;top:7486;width:1562;height:1771" coordorigin="7658,7486" coordsize="1562,1771" path="m7658,9257l9221,9257,9221,7486,7658,7486,7658,9257xe" filled="f" stroked="t" strokeweight=".75pt" strokecolor="#ECEBEB">
                <v:path arrowok="t"/>
              </v:shape>
            </v:group>
            <v:group style="position:absolute;left:11566;top:8863;width:1565;height:394" coordorigin="11566,8863" coordsize="1565,394">
              <v:shape style="position:absolute;left:11566;top:8863;width:1565;height:394" coordorigin="11566,8863" coordsize="1565,394" path="m11566,9257l13130,9257,13130,8863,11566,8863,11566,9257e" filled="t" fillcolor="#FF3300" stroked="f">
                <v:path arrowok="t"/>
                <v:fill/>
              </v:shape>
            </v:group>
            <v:group style="position:absolute;left:11566;top:8863;width:1565;height:394" coordorigin="11566,8863" coordsize="1565,394">
              <v:shape style="position:absolute;left:11566;top:8863;width:1565;height:394" coordorigin="11566,8863" coordsize="1565,394" path="m11566,9257l13130,9257,13130,8863,11566,8863,11566,9257xe" filled="f" stroked="t" strokeweight=".75pt" strokecolor="#ECEBEB">
                <v:path arrowok="t"/>
              </v:shape>
            </v:group>
            <v:group style="position:absolute;left:6485;top:4339;width:2;height:5023" coordorigin="6485,4339" coordsize="2,5023">
              <v:shape style="position:absolute;left:6485;top:4339;width:2;height:5023" coordorigin="6485,4339" coordsize="0,5023" path="m6485,4339l6485,9362e" filled="f" stroked="t" strokeweight=".75pt" strokecolor="#858585">
                <v:path arrowok="t"/>
              </v:shape>
            </v:group>
            <v:group style="position:absolute;left:6377;top:9257;width:11834;height:2" coordorigin="6377,9257" coordsize="11834,2">
              <v:shape style="position:absolute;left:6377;top:9257;width:11834;height:2" coordorigin="6377,9257" coordsize="11834,0" path="m6377,9257l18211,9257e" filled="f" stroked="t" strokeweight=".75pt" strokecolor="#858585">
                <v:path arrowok="t"/>
              </v:shape>
            </v:group>
            <v:group style="position:absolute;left:6377;top:8273;width:108;height:2" coordorigin="6377,8273" coordsize="108,2">
              <v:shape style="position:absolute;left:6377;top:8273;width:108;height:2" coordorigin="6377,8273" coordsize="108,0" path="m6377,8273l6485,8273e" filled="f" stroked="t" strokeweight=".75pt" strokecolor="#858585">
                <v:path arrowok="t"/>
              </v:shape>
            </v:group>
            <v:group style="position:absolute;left:6377;top:7289;width:108;height:2" coordorigin="6377,7289" coordsize="108,2">
              <v:shape style="position:absolute;left:6377;top:7289;width:108;height:2" coordorigin="6377,7289" coordsize="108,0" path="m6377,7289l6485,7289e" filled="f" stroked="t" strokeweight=".75pt" strokecolor="#858585">
                <v:path arrowok="t"/>
              </v:shape>
            </v:group>
            <v:group style="position:absolute;left:6377;top:6305;width:108;height:2" coordorigin="6377,6305" coordsize="108,2">
              <v:shape style="position:absolute;left:6377;top:6305;width:108;height:2" coordorigin="6377,6305" coordsize="108,0" path="m6377,6305l6485,6305e" filled="f" stroked="t" strokeweight=".75pt" strokecolor="#858585">
                <v:path arrowok="t"/>
              </v:shape>
            </v:group>
            <v:group style="position:absolute;left:6377;top:5321;width:108;height:2" coordorigin="6377,5321" coordsize="108,2">
              <v:shape style="position:absolute;left:6377;top:5321;width:108;height:2" coordorigin="6377,5321" coordsize="108,0" path="m6377,5321l6485,5321e" filled="f" stroked="t" strokeweight=".75pt" strokecolor="#858585">
                <v:path arrowok="t"/>
              </v:shape>
            </v:group>
            <v:group style="position:absolute;left:6377;top:4339;width:108;height:2" coordorigin="6377,4339" coordsize="108,2">
              <v:shape style="position:absolute;left:6377;top:4339;width:108;height:2" coordorigin="6377,4339" coordsize="108,0" path="m6377,4339l6485,4339e" filled="f" stroked="t" strokeweight=".75pt" strokecolor="#858585">
                <v:path arrowok="t"/>
              </v:shape>
            </v:group>
            <v:group style="position:absolute;left:10394;top:9257;width:2;height:106" coordorigin="10394,9257" coordsize="2,106">
              <v:shape style="position:absolute;left:10394;top:9257;width:2;height:106" coordorigin="10394,9257" coordsize="0,106" path="m10394,9257l10394,9362e" filled="f" stroked="t" strokeweight=".75pt" strokecolor="#858585">
                <v:path arrowok="t"/>
              </v:shape>
            </v:group>
            <v:group style="position:absolute;left:14302;top:9257;width:2;height:106" coordorigin="14302,9257" coordsize="2,106">
              <v:shape style="position:absolute;left:14302;top:9257;width:2;height:106" coordorigin="14302,9257" coordsize="0,106" path="m14302,9257l14302,9362e" filled="f" stroked="t" strokeweight=".75pt" strokecolor="#858585">
                <v:path arrowok="t"/>
              </v:shape>
            </v:group>
            <v:group style="position:absolute;left:18211;top:9257;width:2;height:106" coordorigin="18211,9257" coordsize="2,106">
              <v:shape style="position:absolute;left:18211;top:9257;width:2;height:106" coordorigin="18211,9257" coordsize="0,106" path="m18211,9257l18211,9362e" filled="f" stroked="t" strokeweight=".75pt" strokecolor="#858585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518" w:lineRule="exact"/>
        <w:ind w:left="4225" w:right="53" w:firstLine="2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FID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ICOMIS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1"/>
          <w:w w:val="100"/>
          <w:b/>
          <w:bCs/>
        </w:rPr>
        <w:t>Ú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ICOS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VIGE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00"/>
          <w:b/>
          <w:bCs/>
        </w:rPr>
        <w:t>ú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Fide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isos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por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dad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del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Estado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21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junio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00"/>
          <w:b/>
          <w:bCs/>
        </w:rPr>
        <w:t>2021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406" w:lineRule="exact"/>
        <w:ind w:left="299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  <w:position w:val="-1"/>
        </w:rPr>
        <w:t>50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406" w:lineRule="exact"/>
        <w:ind w:left="299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  <w:position w:val="-1"/>
        </w:rPr>
        <w:t>40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406" w:lineRule="exact"/>
        <w:ind w:left="299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  <w:position w:val="-1"/>
        </w:rPr>
        <w:t>30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2995" w:right="-20"/>
        <w:jc w:val="left"/>
        <w:tabs>
          <w:tab w:pos="542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  <w:position w:val="-9"/>
        </w:rPr>
        <w:t>2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9"/>
        </w:rPr>
        <w:t>0</w:t>
        <w:tab/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9"/>
        </w:rPr>
      </w:r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  <w:position w:val="0"/>
        </w:rPr>
        <w:t>18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exact"/>
        <w:ind w:left="299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  <w:position w:val="-5"/>
        </w:rPr>
        <w:t>10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359" w:lineRule="exact"/>
        <w:ind w:left="9408" w:right="4529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b/>
          <w:bCs/>
          <w:position w:val="1"/>
        </w:rPr>
        <w:t>4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96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8" w:after="0" w:line="240" w:lineRule="auto"/>
        <w:ind w:left="4410" w:right="-20"/>
        <w:jc w:val="left"/>
        <w:tabs>
          <w:tab w:pos="81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Admón.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Central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Desc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414" w:lineRule="exact"/>
        <w:ind w:left="8642" w:right="376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Autó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omas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jc w:val="center"/>
        <w:spacing w:after="0"/>
        <w:sectPr>
          <w:pgSz w:w="19200" w:h="10800" w:orient="landscape"/>
          <w:pgMar w:top="980" w:bottom="280" w:left="2780" w:right="2140"/>
        </w:sectPr>
      </w:pPr>
      <w:rPr/>
    </w:p>
    <w:p>
      <w:pPr>
        <w:spacing w:before="37" w:after="0" w:line="240" w:lineRule="auto"/>
        <w:ind w:left="5369" w:right="1120"/>
        <w:jc w:val="center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1F5F"/>
          <w:spacing w:val="0"/>
          <w:w w:val="106"/>
          <w:b/>
          <w:bCs/>
        </w:rPr>
        <w:t>F</w:t>
      </w:r>
      <w:r>
        <w:rPr>
          <w:rFonts w:ascii="Arial" w:hAnsi="Arial" w:cs="Arial" w:eastAsia="Arial"/>
          <w:sz w:val="48"/>
          <w:szCs w:val="48"/>
          <w:color w:val="001F5F"/>
          <w:spacing w:val="1"/>
          <w:w w:val="106"/>
          <w:b/>
          <w:bCs/>
        </w:rPr>
        <w:t>I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6"/>
          <w:b/>
          <w:bCs/>
        </w:rPr>
        <w:t>DEIC</w:t>
      </w:r>
      <w:r>
        <w:rPr>
          <w:rFonts w:ascii="Arial" w:hAnsi="Arial" w:cs="Arial" w:eastAsia="Arial"/>
          <w:sz w:val="48"/>
          <w:szCs w:val="48"/>
          <w:color w:val="001F5F"/>
          <w:spacing w:val="1"/>
          <w:w w:val="106"/>
          <w:b/>
          <w:bCs/>
        </w:rPr>
        <w:t>O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6"/>
          <w:b/>
          <w:bCs/>
        </w:rPr>
        <w:t>MI</w:t>
      </w:r>
      <w:r>
        <w:rPr>
          <w:rFonts w:ascii="Arial" w:hAnsi="Arial" w:cs="Arial" w:eastAsia="Arial"/>
          <w:sz w:val="48"/>
          <w:szCs w:val="48"/>
          <w:color w:val="001F5F"/>
          <w:spacing w:val="1"/>
          <w:w w:val="106"/>
          <w:b/>
          <w:bCs/>
        </w:rPr>
        <w:t>S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6"/>
          <w:b/>
          <w:bCs/>
        </w:rPr>
        <w:t>OS</w:t>
      </w:r>
      <w:r>
        <w:rPr>
          <w:rFonts w:ascii="Arial" w:hAnsi="Arial" w:cs="Arial" w:eastAsia="Arial"/>
          <w:sz w:val="48"/>
          <w:szCs w:val="48"/>
          <w:color w:val="001F5F"/>
          <w:spacing w:val="2"/>
          <w:w w:val="106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</w:rPr>
        <w:t>PUBL</w:t>
      </w:r>
      <w:r>
        <w:rPr>
          <w:rFonts w:ascii="Arial" w:hAnsi="Arial" w:cs="Arial" w:eastAsia="Arial"/>
          <w:sz w:val="48"/>
          <w:szCs w:val="48"/>
          <w:color w:val="001F5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48"/>
          <w:szCs w:val="48"/>
          <w:color w:val="001F5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48"/>
          <w:szCs w:val="48"/>
          <w:color w:val="001F5F"/>
          <w:spacing w:val="121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5"/>
          <w:b/>
          <w:bCs/>
        </w:rPr>
        <w:t>VIGEN</w:t>
      </w:r>
      <w:r>
        <w:rPr>
          <w:rFonts w:ascii="Arial" w:hAnsi="Arial" w:cs="Arial" w:eastAsia="Arial"/>
          <w:sz w:val="48"/>
          <w:szCs w:val="48"/>
          <w:color w:val="001F5F"/>
          <w:spacing w:val="1"/>
          <w:w w:val="105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98"/>
          <w:b/>
          <w:bCs/>
        </w:rPr>
        <w:t>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26" w:after="0" w:line="240" w:lineRule="auto"/>
        <w:ind w:left="6286" w:right="2032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23"/>
          <w:b/>
          <w:bCs/>
        </w:rPr>
        <w:t>Cat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1"/>
          <w:w w:val="123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23"/>
          <w:b/>
          <w:bCs/>
        </w:rPr>
        <w:t>gor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23"/>
          <w:b/>
          <w:bCs/>
        </w:rPr>
        <w:t>í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23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56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23"/>
          <w:b/>
          <w:bCs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23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32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15"/>
          <w:b/>
          <w:bCs/>
        </w:rPr>
        <w:t>Fin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15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28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1"/>
          <w:w w:val="128"/>
          <w:b/>
          <w:bCs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18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26"/>
          <w:b/>
          <w:bCs/>
        </w:rPr>
        <w:t>mie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-2"/>
          <w:w w:val="126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001F5F"/>
          <w:spacing w:val="0"/>
          <w:w w:val="130"/>
          <w:b/>
          <w:bCs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2" w:after="0" w:line="549" w:lineRule="exact"/>
        <w:ind w:left="7302" w:right="3047"/>
        <w:jc w:val="center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  <w:position w:val="-1"/>
        </w:rPr>
        <w:t>Al</w:t>
      </w:r>
      <w:r>
        <w:rPr>
          <w:rFonts w:ascii="Arial" w:hAnsi="Arial" w:cs="Arial" w:eastAsia="Arial"/>
          <w:sz w:val="48"/>
          <w:szCs w:val="48"/>
          <w:color w:val="001F5F"/>
          <w:spacing w:val="3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88"/>
          <w:b/>
          <w:bCs/>
          <w:position w:val="-1"/>
        </w:rPr>
        <w:t>21</w:t>
      </w:r>
      <w:r>
        <w:rPr>
          <w:rFonts w:ascii="Arial" w:hAnsi="Arial" w:cs="Arial" w:eastAsia="Arial"/>
          <w:sz w:val="48"/>
          <w:szCs w:val="48"/>
          <w:color w:val="001F5F"/>
          <w:spacing w:val="16"/>
          <w:w w:val="88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48"/>
          <w:szCs w:val="48"/>
          <w:color w:val="001F5F"/>
          <w:spacing w:val="7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  <w:position w:val="-1"/>
        </w:rPr>
        <w:t>j</w:t>
      </w:r>
      <w:r>
        <w:rPr>
          <w:rFonts w:ascii="Arial" w:hAnsi="Arial" w:cs="Arial" w:eastAsia="Arial"/>
          <w:sz w:val="48"/>
          <w:szCs w:val="48"/>
          <w:color w:val="001F5F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  <w:position w:val="-1"/>
        </w:rPr>
        <w:t>nio</w:t>
      </w:r>
      <w:r>
        <w:rPr>
          <w:rFonts w:ascii="Arial" w:hAnsi="Arial" w:cs="Arial" w:eastAsia="Arial"/>
          <w:sz w:val="48"/>
          <w:szCs w:val="48"/>
          <w:color w:val="001F5F"/>
          <w:spacing w:val="1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1F5F"/>
          <w:spacing w:val="7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1F5F"/>
          <w:spacing w:val="0"/>
          <w:w w:val="101"/>
          <w:b/>
          <w:bCs/>
          <w:position w:val="-1"/>
        </w:rPr>
        <w:t>2021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" w:after="0" w:line="240" w:lineRule="auto"/>
        <w:ind w:left="8021" w:right="2370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1F5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1F5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0"/>
          <w:b/>
          <w:bCs/>
        </w:rPr>
        <w:t>tal</w:t>
      </w:r>
      <w:r>
        <w:rPr>
          <w:rFonts w:ascii="Arial" w:hAnsi="Arial" w:cs="Arial" w:eastAsia="Arial"/>
          <w:sz w:val="40"/>
          <w:szCs w:val="40"/>
          <w:color w:val="001F5F"/>
          <w:spacing w:val="96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40"/>
          <w:szCs w:val="40"/>
          <w:color w:val="001F5F"/>
          <w:spacing w:val="61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6"/>
          <w:b/>
          <w:bCs/>
        </w:rPr>
        <w:t>Fideicom</w:t>
      </w:r>
      <w:r>
        <w:rPr>
          <w:rFonts w:ascii="Arial" w:hAnsi="Arial" w:cs="Arial" w:eastAsia="Arial"/>
          <w:sz w:val="40"/>
          <w:szCs w:val="40"/>
          <w:color w:val="001F5F"/>
          <w:spacing w:val="-2"/>
          <w:w w:val="106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6"/>
          <w:b/>
          <w:bCs/>
        </w:rPr>
        <w:t>sos:</w:t>
      </w:r>
      <w:r>
        <w:rPr>
          <w:rFonts w:ascii="Arial" w:hAnsi="Arial" w:cs="Arial" w:eastAsia="Arial"/>
          <w:sz w:val="40"/>
          <w:szCs w:val="40"/>
          <w:color w:val="001F5F"/>
          <w:spacing w:val="-14"/>
          <w:w w:val="106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6"/>
          <w:b/>
          <w:bCs/>
        </w:rPr>
        <w:t>22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29" w:after="0" w:line="458" w:lineRule="exact"/>
        <w:ind w:left="5700" w:right="45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001F5F"/>
          <w:spacing w:val="0"/>
          <w:w w:val="122"/>
          <w:b/>
          <w:bCs/>
          <w:position w:val="-1"/>
        </w:rPr>
        <w:t>Número</w:t>
      </w:r>
      <w:r>
        <w:rPr>
          <w:rFonts w:ascii="Times New Roman" w:hAnsi="Times New Roman" w:cs="Times New Roman" w:eastAsia="Times New Roman"/>
          <w:sz w:val="40"/>
          <w:szCs w:val="40"/>
          <w:color w:val="001F5F"/>
          <w:spacing w:val="-12"/>
          <w:w w:val="122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40"/>
          <w:szCs w:val="40"/>
          <w:color w:val="001F5F"/>
          <w:spacing w:val="6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7"/>
          <w:b/>
          <w:bCs/>
          <w:position w:val="-1"/>
        </w:rPr>
        <w:t>Fideicom</w:t>
      </w:r>
      <w:r>
        <w:rPr>
          <w:rFonts w:ascii="Arial" w:hAnsi="Arial" w:cs="Arial" w:eastAsia="Arial"/>
          <w:sz w:val="40"/>
          <w:szCs w:val="40"/>
          <w:color w:val="001F5F"/>
          <w:spacing w:val="-2"/>
          <w:w w:val="107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7"/>
          <w:b/>
          <w:bCs/>
          <w:position w:val="-1"/>
        </w:rPr>
        <w:t>sos</w:t>
      </w:r>
      <w:r>
        <w:rPr>
          <w:rFonts w:ascii="Arial" w:hAnsi="Arial" w:cs="Arial" w:eastAsia="Arial"/>
          <w:sz w:val="40"/>
          <w:szCs w:val="40"/>
          <w:color w:val="001F5F"/>
          <w:spacing w:val="-9"/>
          <w:w w:val="107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1F5F"/>
          <w:spacing w:val="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11"/>
          <w:b/>
          <w:bCs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001F5F"/>
          <w:spacing w:val="-2"/>
          <w:w w:val="111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11"/>
          <w:b/>
          <w:bCs/>
          <w:position w:val="-1"/>
        </w:rPr>
        <w:t>rcentaje</w:t>
      </w:r>
      <w:r>
        <w:rPr>
          <w:rFonts w:ascii="Arial" w:hAnsi="Arial" w:cs="Arial" w:eastAsia="Arial"/>
          <w:sz w:val="40"/>
          <w:szCs w:val="40"/>
          <w:color w:val="001F5F"/>
          <w:spacing w:val="3"/>
          <w:w w:val="111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00"/>
          <w:b/>
          <w:bCs/>
          <w:position w:val="-1"/>
        </w:rPr>
        <w:t>del</w:t>
      </w:r>
      <w:r>
        <w:rPr>
          <w:rFonts w:ascii="Arial" w:hAnsi="Arial" w:cs="Arial" w:eastAsia="Arial"/>
          <w:sz w:val="40"/>
          <w:szCs w:val="40"/>
          <w:color w:val="001F5F"/>
          <w:spacing w:val="7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1F5F"/>
          <w:spacing w:val="-2"/>
          <w:w w:val="101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1F5F"/>
          <w:spacing w:val="0"/>
          <w:w w:val="113"/>
          <w:b/>
          <w:bCs/>
          <w:position w:val="-1"/>
        </w:rPr>
        <w:t>otal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right="1378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Financi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2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-4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iento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right="1493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Ree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-4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ls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2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ble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right="2362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5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361" w:lineRule="exact"/>
        <w:ind w:right="2117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  <w:position w:val="-1"/>
        </w:rPr>
        <w:t>23%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9200" w:h="10800" w:orient="landscape"/>
          <w:pgMar w:top="680" w:bottom="280" w:left="2780" w:right="660"/>
        </w:sectPr>
      </w:pPr>
      <w:rPr/>
    </w:p>
    <w:p>
      <w:pPr>
        <w:spacing w:before="18" w:after="0" w:line="240" w:lineRule="auto"/>
        <w:ind w:right="100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.000014pt;margin-top:0pt;width:959.999986pt;height:539.999878pt;mso-position-horizontal-relative:page;mso-position-vertical-relative:page;z-index:-243" coordorigin="0,0" coordsize="19200,10800">
            <v:shape style="position:absolute;left:0;top:0;width:19200;height:10800" type="#_x0000_t75">
              <v:imagedata r:id="rId10" o:title=""/>
            </v:shape>
            <v:shape style="position:absolute;left:5;top:31;width:19195;height:10769" type="#_x0000_t75">
              <v:imagedata r:id="rId11" o:title=""/>
            </v:shape>
            <v:shape style="position:absolute;left:6665;top:5268;width:10979;height:3637" type="#_x0000_t75">
              <v:imagedata r:id="rId12" o:title=""/>
            </v:shape>
            <v:group style="position:absolute;left:13879;top:5093;width:1102;height:470" coordorigin="13879,5093" coordsize="1102,470">
              <v:shape style="position:absolute;left:13879;top:5093;width:1102;height:470" coordorigin="13879,5093" coordsize="1102,470" path="m13879,5563l14890,5093,14981,5093e" filled="f" stroked="t" strokeweight=".75pt" strokecolor="#000000">
                <v:path arrowok="t"/>
              </v:shape>
            </v:group>
            <v:group style="position:absolute;left:14897;top:7932;width:1522;height:194" coordorigin="14897,7932" coordsize="1522,194">
              <v:shape style="position:absolute;left:14897;top:7932;width:1522;height:194" coordorigin="14897,7932" coordsize="1522,194" path="m14897,7932l16327,8126,16418,8126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Financi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2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-4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iento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left="4431" w:right="-64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100"/>
          <w:b/>
          <w:bCs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Ree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-5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ls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2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ble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right="1002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12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40" w:lineRule="auto"/>
        <w:ind w:right="840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54%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44" w:right="121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x</w:t>
      </w:r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left="285" w:right="153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0"/>
          <w:w w:val="99"/>
          <w:b/>
          <w:bCs/>
        </w:rPr>
        <w:t>5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left="47" w:right="1294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01F5F"/>
          <w:spacing w:val="1"/>
          <w:w w:val="99"/>
          <w:b/>
          <w:bCs/>
        </w:rPr>
        <w:t>23%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980" w:bottom="280" w:left="2780" w:right="660"/>
          <w:cols w:num="2" w:equalWidth="0">
            <w:col w:w="6841" w:space="6828"/>
            <w:col w:w="2091"/>
          </w:cols>
        </w:sectPr>
      </w:pPr>
      <w:rPr/>
    </w:p>
    <w:p>
      <w:pPr>
        <w:spacing w:before="16" w:after="0" w:line="570" w:lineRule="atLeast"/>
        <w:ind w:left="5748" w:right="54" w:firstLine="3"/>
        <w:jc w:val="center"/>
        <w:tabs>
          <w:tab w:pos="7840" w:val="left"/>
        </w:tabs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.000014pt;margin-top:0pt;width:959.999986pt;height:539.999878pt;mso-position-horizontal-relative:page;mso-position-vertical-relative:page;z-index:-242" coordorigin="0,0" coordsize="19200,10800">
            <v:shape style="position:absolute;left:0;top:0;width:19200;height:10800" type="#_x0000_t75">
              <v:imagedata r:id="rId13" o:title=""/>
            </v:shape>
            <v:shape style="position:absolute;left:6312;top:3252;width:11812;height:5396" type="#_x0000_t75">
              <v:imagedata r:id="rId14" o:title=""/>
            </v:shape>
            <v:group style="position:absolute;left:6281;top:8611;width:72;height:2" coordorigin="6281,8611" coordsize="72,2">
              <v:shape style="position:absolute;left:6281;top:8611;width:72;height:2" coordorigin="6281,8611" coordsize="72,0" path="m6353,8611l6281,8611e" filled="f" stroked="t" strokeweight=".75pt" strokecolor="#858585">
                <v:path arrowok="t"/>
              </v:shape>
            </v:group>
            <v:group style="position:absolute;left:6281;top:7901;width:72;height:2" coordorigin="6281,7901" coordsize="72,2">
              <v:shape style="position:absolute;left:6281;top:7901;width:72;height:2" coordorigin="6281,7901" coordsize="72,0" path="m6353,7901l6281,7901e" filled="f" stroked="t" strokeweight=".75pt" strokecolor="#858585">
                <v:path arrowok="t"/>
              </v:shape>
            </v:group>
            <v:group style="position:absolute;left:6281;top:7190;width:72;height:2" coordorigin="6281,7190" coordsize="72,2">
              <v:shape style="position:absolute;left:6281;top:7190;width:72;height:2" coordorigin="6281,7190" coordsize="72,0" path="m6353,7190l6281,7190e" filled="f" stroked="t" strokeweight=".75pt" strokecolor="#858585">
                <v:path arrowok="t"/>
              </v:shape>
            </v:group>
            <v:group style="position:absolute;left:6281;top:6480;width:72;height:2" coordorigin="6281,6480" coordsize="72,2">
              <v:shape style="position:absolute;left:6281;top:6480;width:72;height:2" coordorigin="6281,6480" coordsize="72,0" path="m6353,6480l6281,6480e" filled="f" stroked="t" strokeweight=".75pt" strokecolor="#858585">
                <v:path arrowok="t"/>
              </v:shape>
            </v:group>
            <v:group style="position:absolute;left:6281;top:5770;width:72;height:2" coordorigin="6281,5770" coordsize="72,2">
              <v:shape style="position:absolute;left:6281;top:5770;width:72;height:2" coordorigin="6281,5770" coordsize="72,0" path="m6353,5770l6281,5770e" filled="f" stroked="t" strokeweight=".75pt" strokecolor="#858585">
                <v:path arrowok="t"/>
              </v:shape>
            </v:group>
            <v:group style="position:absolute;left:6281;top:5059;width:72;height:2" coordorigin="6281,5059" coordsize="72,2">
              <v:shape style="position:absolute;left:6281;top:5059;width:72;height:2" coordorigin="6281,5059" coordsize="72,0" path="m6353,5059l6281,5059e" filled="f" stroked="t" strokeweight=".75pt" strokecolor="#858585">
                <v:path arrowok="t"/>
              </v:shape>
            </v:group>
            <v:group style="position:absolute;left:6281;top:4349;width:72;height:2" coordorigin="6281,4349" coordsize="72,2">
              <v:shape style="position:absolute;left:6281;top:4349;width:72;height:2" coordorigin="6281,4349" coordsize="72,0" path="m6353,4349l6281,4349e" filled="f" stroked="t" strokeweight=".75pt" strokecolor="#858585">
                <v:path arrowok="t"/>
              </v:shape>
            </v:group>
            <v:group style="position:absolute;left:6281;top:3638;width:72;height:2" coordorigin="6281,3638" coordsize="72,2">
              <v:shape style="position:absolute;left:6281;top:3638;width:72;height:2" coordorigin="6281,3638" coordsize="72,0" path="m6353,3638l6281,3638e" filled="f" stroked="t" strokeweight=".75pt" strokecolor="#858585">
                <v:path arrowok="t"/>
              </v:shape>
            </v:group>
            <v:group style="position:absolute;left:6353;top:8614;width:2;height:60" coordorigin="6353,8614" coordsize="2,60">
              <v:shape style="position:absolute;left:6353;top:8614;width:2;height:60" coordorigin="6353,8614" coordsize="0,60" path="m6353,8614l6353,8674e" filled="f" stroked="t" strokeweight=".75pt" strokecolor="#858585">
                <v:path arrowok="t"/>
              </v:shape>
              <v:shape style="position:absolute;left:7216;top:8606;width:1068;height:1222" type="#_x0000_t75">
                <v:imagedata r:id="rId15" o:title=""/>
              </v:shape>
            </v:group>
            <v:group style="position:absolute;left:8858;top:8614;width:2;height:60" coordorigin="8858,8614" coordsize="2,60">
              <v:shape style="position:absolute;left:8858;top:8614;width:2;height:60" coordorigin="8858,8614" coordsize="0,60" path="m8858,8614l8858,8674e" filled="f" stroked="t" strokeweight=".75pt" strokecolor="#858585">
                <v:path arrowok="t"/>
              </v:shape>
              <v:shape style="position:absolute;left:9755;top:8606;width:1014;height:1187" type="#_x0000_t75">
                <v:imagedata r:id="rId16" o:title=""/>
              </v:shape>
            </v:group>
            <v:group style="position:absolute;left:11364;top:8614;width:2;height:60" coordorigin="11364,8614" coordsize="2,60">
              <v:shape style="position:absolute;left:11364;top:8614;width:2;height:60" coordorigin="11364,8614" coordsize="0,60" path="m11364,8614l11364,8674e" filled="f" stroked="t" strokeweight=".75pt" strokecolor="#858585">
                <v:path arrowok="t"/>
              </v:shape>
            </v:group>
            <v:group style="position:absolute;left:12617;top:8614;width:2;height:60" coordorigin="12617,8614" coordsize="2,60">
              <v:shape style="position:absolute;left:12617;top:8614;width:2;height:60" coordorigin="12617,8614" coordsize="0,60" path="m12617,8614l12617,8674e" filled="f" stroked="t" strokeweight=".75pt" strokecolor="#858585">
                <v:path arrowok="t"/>
              </v:shape>
            </v:group>
            <v:group style="position:absolute;left:13870;top:8614;width:2;height:60" coordorigin="13870,8614" coordsize="2,60">
              <v:shape style="position:absolute;left:13870;top:8614;width:2;height:60" coordorigin="13870,8614" coordsize="0,60" path="m13870,8614l13870,8674e" filled="f" stroked="t" strokeweight=".75pt" strokecolor="#858585">
                <v:path arrowok="t"/>
              </v:shape>
            </v:group>
            <v:group style="position:absolute;left:15122;top:8614;width:2;height:60" coordorigin="15122,8614" coordsize="2,60">
              <v:shape style="position:absolute;left:15122;top:8614;width:2;height:60" coordorigin="15122,8614" coordsize="0,60" path="m15122,8614l15122,8674e" filled="f" stroked="t" strokeweight=".75pt" strokecolor="#858585">
                <v:path arrowok="t"/>
              </v:shape>
            </v:group>
            <v:group style="position:absolute;left:16375;top:8614;width:2;height:60" coordorigin="16375,8614" coordsize="2,60">
              <v:shape style="position:absolute;left:16375;top:8614;width:2;height:60" coordorigin="16375,8614" coordsize="0,60" path="m16375,8614l16375,8674e" filled="f" stroked="t" strokeweight=".75pt" strokecolor="#858585">
                <v:path arrowok="t"/>
              </v:shape>
            </v:group>
            <v:group style="position:absolute;left:17626;top:8614;width:2;height:60" coordorigin="17626,8614" coordsize="2,60">
              <v:shape style="position:absolute;left:17626;top:8614;width:2;height:60" coordorigin="17626,8614" coordsize="0,60" path="m17626,8614l17626,8674e" filled="f" stroked="t" strokeweight=".75pt" strokecolor="#858585">
                <v:path arrowok="t"/>
              </v:shape>
            </v:group>
            <v:group style="position:absolute;left:6613;top:8777;width:402;height:400" coordorigin="6613,8777" coordsize="402,400">
              <v:shape style="position:absolute;left:6613;top:8777;width:402;height:400" coordorigin="6613,8777" coordsize="402,400" path="m6660,9079l6633,9079,6637,9081,6703,9147,6709,9153,6711,9157,6712,9159,6713,9165,6711,9169,6707,9171,6704,9175,6706,9177,6738,9145,6726,9145,6688,9107,6689,9105,6691,9103,6692,9101,6682,9101,6660,9079e" filled="t" fillcolor="#000000" stroked="f">
                <v:path arrowok="t"/>
                <v:fill/>
              </v:shape>
              <v:shape style="position:absolute;left:6613;top:8777;width:402;height:400" coordorigin="6613,8777" coordsize="402,400" path="m6771,9077l6731,9077,6737,9079,6742,9079,6746,9083,6755,9091,6758,9097,6757,9115,6752,9123,6739,9135,6733,9141,6726,9145,6738,9145,6750,9133,6761,9123,6768,9115,6774,9101,6775,9093,6774,9087,6772,9079,6771,9077e" filled="t" fillcolor="#000000" stroked="f">
                <v:path arrowok="t"/>
                <v:fill/>
              </v:shape>
              <v:shape style="position:absolute;left:6613;top:8777;width:402;height:400" coordorigin="6613,8777" coordsize="402,400" path="m6722,9035l6690,9035,6697,9039,6703,9043,6706,9047,6709,9051,6710,9057,6711,9061,6711,9065,6707,9075,6702,9081,6696,9087,6693,9091,6691,9093,6684,9099,6682,9101,6692,9101,6694,9099,6700,9093,6706,9087,6713,9083,6725,9077,6771,9077,6769,9073,6765,9069,6763,9067,6721,9067,6725,9061,6727,9053,6725,9041,6722,9035e" filled="t" fillcolor="#000000" stroked="f">
                <v:path arrowok="t"/>
                <v:fill/>
              </v:shape>
              <v:shape style="position:absolute;left:6613;top:8777;width:402;height:400" coordorigin="6613,8777" coordsize="402,400" path="m6705,9021l6690,9021,6682,9023,6673,9027,6667,9031,6661,9037,6653,9045,6613,9085,6616,9087,6619,9083,6623,9081,6626,9079,6660,9079,6646,9065,6649,9059,6652,9055,6657,9051,6665,9041,6674,9037,6690,9035,6722,9035,6718,9031,6712,9025,6705,9021e" filled="t" fillcolor="#000000" stroked="f">
                <v:path arrowok="t"/>
                <v:fill/>
              </v:shape>
              <v:shape style="position:absolute;left:6613;top:8777;width:402;height:400" coordorigin="6613,8777" coordsize="402,400" path="m6751,9059l6736,9059,6729,9063,6721,9067,6763,9067,6759,9063,6751,9059e" filled="t" fillcolor="#000000" stroked="f">
                <v:path arrowok="t"/>
                <v:fill/>
              </v:shape>
              <v:shape style="position:absolute;left:6613;top:8777;width:402;height:400" coordorigin="6613,8777" coordsize="402,400" path="m6788,8905l6786,8907,6788,8911,6789,8913,6789,8917,6788,8919,6787,8919,6786,8921,6784,8921,6781,8923,6771,8925,6736,8979,6736,8991,6772,9045,6817,9055,6835,9049,6846,9041,6810,9041,6801,9037,6749,8979,6748,8971,6750,8963,6752,8955,6756,8947,6770,8933,6778,8929,6797,8927,6813,8927,6788,8905e" filled="t" fillcolor="#000000" stroked="f">
                <v:path arrowok="t"/>
                <v:fill/>
              </v:shape>
              <v:shape style="position:absolute;left:6613;top:8777;width:402;height:400" coordorigin="6613,8777" coordsize="402,400" path="m6866,8975l6863,8975,6865,8989,6865,8999,6863,9005,6861,9013,6857,9019,6851,9025,6844,9033,6836,9037,6818,9041,6846,9041,6852,9037,6860,9029,6866,9019,6870,8999,6870,8987,6866,8975e" filled="t" fillcolor="#000000" stroked="f">
                <v:path arrowok="t"/>
                <v:fill/>
              </v:shape>
              <v:shape style="position:absolute;left:6613;top:8777;width:402;height:400" coordorigin="6613,8777" coordsize="402,400" path="m6850,8889l6822,8889,6824,8891,6828,8893,6832,8899,6893,8959,6898,8965,6901,8969,6902,8975,6900,8979,6897,8983,6893,8985,6896,8989,6930,8955,6918,8955,6914,8953,6911,8951,6906,8945,6850,8889e" filled="t" fillcolor="#000000" stroked="f">
                <v:path arrowok="t"/>
                <v:fill/>
              </v:shape>
              <v:shape style="position:absolute;left:6613;top:8777;width:402;height:400" coordorigin="6613,8777" coordsize="402,400" path="m6933,8945l6930,8949,6928,8951,6925,8953,6920,8955,6930,8955,6936,8949,6933,8945e" filled="t" fillcolor="#000000" stroked="f">
                <v:path arrowok="t"/>
                <v:fill/>
              </v:shape>
              <v:shape style="position:absolute;left:6613;top:8777;width:402;height:400" coordorigin="6613,8777" coordsize="402,400" path="m6896,8841l6863,8841,6869,8843,6873,8845,6879,8851,6940,8911,6944,8917,6947,8919,6948,8921,6949,8923,6949,8925,6948,8927,6947,8931,6946,8933,6944,8935,6940,8939,6943,8941,6977,8907,6962,8907,6961,8905,6958,8903,6954,8899,6923,8869,6929,8863,6918,8863,6896,8841e" filled="t" fillcolor="#000000" stroked="f">
                <v:path arrowok="t"/>
                <v:fill/>
              </v:shape>
              <v:shape style="position:absolute;left:6613;top:8777;width:402;height:400" coordorigin="6613,8777" coordsize="402,400" path="m6813,8927l6797,8927,6808,8931,6820,8937,6822,8935,6813,8927e" filled="t" fillcolor="#000000" stroked="f">
                <v:path arrowok="t"/>
                <v:fill/>
              </v:shape>
              <v:shape style="position:absolute;left:6613;top:8777;width:402;height:400" coordorigin="6613,8777" coordsize="402,400" path="m6999,8839l6997,8841,6999,8849,7001,8857,7001,8867,7000,8871,6998,8873,6996,8877,6993,8881,6988,8887,6969,8905,6967,8907,6977,8907,7015,8869,6999,8839e" filled="t" fillcolor="#000000" stroked="f">
                <v:path arrowok="t"/>
                <v:fill/>
              </v:shape>
              <v:shape style="position:absolute;left:6613;top:8777;width:402;height:400" coordorigin="6613,8777" coordsize="402,400" path="m6843,8855l6803,8895,6805,8897,6808,8895,6811,8893,6813,8891,6816,8889,6850,8889,6840,8879,6837,8875,6836,8869,6838,8865,6845,8857,6843,8855e" filled="t" fillcolor="#000000" stroked="f">
                <v:path arrowok="t"/>
                <v:fill/>
              </v:shape>
              <v:shape style="position:absolute;left:6613;top:8777;width:402;height:400" coordorigin="6613,8777" coordsize="402,400" path="m6942,8813l6940,8815,6945,8821,6947,8825,6918,8863,6929,8863,6944,8849,6947,8845,6951,8841,6956,8839,6969,8839,6942,8813e" filled="t" fillcolor="#000000" stroked="f">
                <v:path arrowok="t"/>
                <v:fill/>
              </v:shape>
              <v:shape style="position:absolute;left:6613;top:8777;width:402;height:400" coordorigin="6613,8777" coordsize="402,400" path="m6921,8777l6850,8849,6852,8851,6855,8847,6859,8843,6863,8841,6896,8841,6881,8827,6911,8797,6915,8793,6921,8791,6938,8791,6921,8777e" filled="t" fillcolor="#000000" stroked="f">
                <v:path arrowok="t"/>
                <v:fill/>
              </v:shape>
              <v:shape style="position:absolute;left:6613;top:8777;width:402;height:400" coordorigin="6613,8777" coordsize="402,400" path="m6969,8839l6959,8839,6963,8841,6967,8843,6972,8847,6975,8845,6969,8839e" filled="t" fillcolor="#000000" stroked="f">
                <v:path arrowok="t"/>
                <v:fill/>
              </v:shape>
              <v:shape style="position:absolute;left:6613;top:8777;width:402;height:400" coordorigin="6613,8777" coordsize="402,400" path="m6938,8791l6927,8791,6930,8793,6934,8795,6940,8799,6943,8795,6938,8791e" filled="t" fillcolor="#000000" stroked="f">
                <v:path arrowok="t"/>
                <v:fill/>
              </v:shape>
            </v:group>
            <v:group style="position:absolute;left:8765;top:8793;width:744;height:738" coordorigin="8765,8793" coordsize="744,738">
              <v:shape style="position:absolute;left:8765;top:8793;width:744;height:738" coordorigin="8765,8793" coordsize="744,738" path="m8812,9433l8785,9433,8789,9437,8855,9503,8860,9507,8863,9511,8864,9513,8865,9519,8863,9523,8859,9525,8856,9529,8858,9531,8890,9499,8878,9499,8840,9461,8841,9459,8842,9457,8844,9455,8834,9455,8812,9433e" filled="t" fillcolor="#000000" stroked="f">
                <v:path arrowok="t"/>
                <v:fill/>
              </v:shape>
              <v:shape style="position:absolute;left:8765;top:8793;width:744;height:738" coordorigin="8765,8793" coordsize="744,738" path="m8923,9431l8883,9431,8888,9433,8894,9433,8898,9437,8907,9445,8910,9451,8908,9469,8904,9477,8896,9485,8891,9489,8885,9495,8878,9499,8890,9499,8902,9487,8913,9477,8919,9469,8926,9455,8927,9447,8925,9441,8924,9433,8923,9431e" filled="t" fillcolor="#000000" stroked="f">
                <v:path arrowok="t"/>
                <v:fill/>
              </v:shape>
              <v:shape style="position:absolute;left:8765;top:8793;width:744;height:738" coordorigin="8765,8793" coordsize="744,738" path="m8874,9389l8842,9389,8849,9393,8854,9397,8858,9401,8860,9405,8863,9415,8862,9419,8858,9429,8854,9435,8845,9445,8840,9449,8836,9453,8834,9455,8844,9455,8846,9453,8851,9447,8858,9441,8864,9437,8877,9431,8923,9431,8921,9427,8917,9423,8915,9421,8873,9421,8877,9415,8878,9407,8877,9395,8874,9389e" filled="t" fillcolor="#000000" stroked="f">
                <v:path arrowok="t"/>
                <v:fill/>
              </v:shape>
              <v:shape style="position:absolute;left:8765;top:8793;width:744;height:738" coordorigin="8765,8793" coordsize="744,738" path="m8857,9375l8842,9375,8833,9377,8825,9381,8819,9385,8813,9391,8805,9399,8765,9439,8767,9441,8771,9437,8774,9435,8778,9433,8812,9433,8798,9419,8800,9413,8804,9409,8809,9405,8817,9395,8826,9391,8842,9389,8874,9389,8864,9379,8857,9375e" filled="t" fillcolor="#000000" stroked="f">
                <v:path arrowok="t"/>
                <v:fill/>
              </v:shape>
              <v:shape style="position:absolute;left:8765;top:8793;width:744;height:738" coordorigin="8765,8793" coordsize="744,738" path="m8907,9293l8905,9295,8949,9405,8953,9413,8954,9421,8954,9423,8954,9427,8953,9431,8949,9435,8952,9439,8977,9413,8964,9413,8960,9409,8956,9401,8948,9379,8954,9373,8945,9373,8924,9319,8972,9319,8907,9293e" filled="t" fillcolor="#000000" stroked="f">
                <v:path arrowok="t"/>
                <v:fill/>
              </v:shape>
              <v:shape style="position:absolute;left:8765;top:8793;width:744;height:738" coordorigin="8765,8793" coordsize="744,738" path="m8903,9413l8888,9413,8881,9417,8873,9421,8915,9421,8910,9417,8903,9413e" filled="t" fillcolor="#000000" stroked="f">
                <v:path arrowok="t"/>
                <v:fill/>
              </v:shape>
              <v:shape style="position:absolute;left:8765;top:8793;width:744;height:738" coordorigin="8765,8793" coordsize="744,738" path="m8979,9407l8974,9411,8970,9413,8977,9413,8981,9409,8979,9407e" filled="t" fillcolor="#000000" stroked="f">
                <v:path arrowok="t"/>
                <v:fill/>
              </v:shape>
              <v:shape style="position:absolute;left:8765;top:8793;width:744;height:738" coordorigin="8765,8793" coordsize="744,738" path="m9048,9337l9044,9341,9040,9343,8984,9343,9009,9353,9015,9359,9017,9359,9018,9361,9017,9365,9017,9367,9012,9373,9014,9375,9051,9339,9048,9337e" filled="t" fillcolor="#000000" stroked="f">
                <v:path arrowok="t"/>
                <v:fill/>
              </v:shape>
              <v:shape style="position:absolute;left:8765;top:8793;width:744;height:738" coordorigin="8765,8793" coordsize="744,738" path="m8972,9319l8924,9319,8977,9341,8945,9373,8954,9373,8984,9343,9032,9343,9026,9341,8972,9319e" filled="t" fillcolor="#000000" stroked="f">
                <v:path arrowok="t"/>
                <v:fill/>
              </v:shape>
              <v:shape style="position:absolute;left:8765;top:8793;width:744;height:738" coordorigin="8765,8793" coordsize="744,738" path="m9127,9239l8988,9239,9058,9311,9061,9313,9062,9321,9061,9325,9057,9329,9053,9331,9056,9335,9083,9307,9069,9307,9065,9305,9059,9299,9002,9241,9129,9241,9127,9239e" filled="t" fillcolor="#000000" stroked="f">
                <v:path arrowok="t"/>
                <v:fill/>
              </v:shape>
              <v:shape style="position:absolute;left:8765;top:8793;width:744;height:738" coordorigin="8765,8793" coordsize="744,738" path="m9086,9299l9083,9303,9079,9307,9083,9307,9088,9301,9086,9299e" filled="t" fillcolor="#000000" stroked="f">
                <v:path arrowok="t"/>
                <v:fill/>
              </v:shape>
              <v:shape style="position:absolute;left:8765;top:8793;width:744;height:738" coordorigin="8765,8793" coordsize="744,738" path="m9129,9241l9002,9241,9138,9255,9141,9253,9129,9241e" filled="t" fillcolor="#000000" stroked="f">
                <v:path arrowok="t"/>
                <v:fill/>
              </v:shape>
              <v:shape style="position:absolute;left:8765;top:8793;width:744;height:738" coordorigin="8765,8793" coordsize="744,738" path="m8983,9221l8958,9247,8960,9249,8963,9245,8965,9245,8970,9241,8973,9241,8978,9239,9127,9239,9121,9233,9110,9233,8983,9221e" filled="t" fillcolor="#000000" stroked="f">
                <v:path arrowok="t"/>
                <v:fill/>
              </v:shape>
              <v:shape style="position:absolute;left:8765;top:8793;width:744;height:738" coordorigin="8765,8793" coordsize="744,738" path="m9059,9171l9046,9171,9050,9175,9056,9179,9110,9233,9121,9233,9062,9173,9059,9171e" filled="t" fillcolor="#000000" stroked="f">
                <v:path arrowok="t"/>
                <v:fill/>
              </v:shape>
              <v:shape style="position:absolute;left:8765;top:8793;width:744;height:738" coordorigin="8765,8793" coordsize="744,738" path="m9129,9111l9104,9111,9180,9189,9183,9193,9184,9199,9183,9203,9175,9209,9178,9213,9211,9179,9198,9179,9194,9175,9188,9169,9129,9111e" filled="t" fillcolor="#000000" stroked="f">
                <v:path arrowok="t"/>
                <v:fill/>
              </v:shape>
              <v:shape style="position:absolute;left:8765;top:8793;width:744;height:738" coordorigin="8765,8793" coordsize="744,738" path="m9059,9145l9027,9177,9029,9179,9032,9177,9036,9173,9040,9171,9059,9171,9057,9169,9054,9165,9053,9159,9054,9155,9058,9151,9062,9147,9059,9145e" filled="t" fillcolor="#000000" stroked="f">
                <v:path arrowok="t"/>
                <v:fill/>
              </v:shape>
              <v:shape style="position:absolute;left:8765;top:8793;width:744;height:738" coordorigin="8765,8793" coordsize="744,738" path="m9215,9171l9208,9177,9204,9179,9211,9179,9217,9173,9215,9171e" filled="t" fillcolor="#000000" stroked="f">
                <v:path arrowok="t"/>
                <v:fill/>
              </v:shape>
              <v:shape style="position:absolute;left:8765;top:8793;width:744;height:738" coordorigin="8765,8793" coordsize="744,738" path="m9143,9061l9067,9137,9087,9159,9090,9157,9086,9153,9084,9149,9082,9141,9083,9137,9084,9133,9085,9131,9088,9127,9092,9123,9104,9111,9129,9111,9117,9099,9134,9081,9138,9079,9145,9077,9161,9077,9143,9061e" filled="t" fillcolor="#000000" stroked="f">
                <v:path arrowok="t"/>
                <v:fill/>
              </v:shape>
              <v:shape style="position:absolute;left:8765;top:8793;width:744;height:738" coordorigin="8765,8793" coordsize="744,738" path="m9197,9047l9170,9047,9174,9051,9240,9117,9246,9123,9249,9125,9249,9129,9250,9133,9248,9137,9244,9141,9241,9145,9243,9147,9277,9113,9264,9113,9259,9109,9253,9103,9226,9077,9228,9075,9229,9075,9229,9073,9222,9073,9197,9047e" filled="t" fillcolor="#000000" stroked="f">
                <v:path arrowok="t"/>
                <v:fill/>
              </v:shape>
              <v:shape style="position:absolute;left:8765;top:8793;width:744;height:738" coordorigin="8765,8793" coordsize="744,738" path="m9281,9105l9277,9107,9274,9111,9270,9113,9277,9113,9283,9107,9281,9105e" filled="t" fillcolor="#000000" stroked="f">
                <v:path arrowok="t"/>
                <v:fill/>
              </v:shape>
              <v:shape style="position:absolute;left:8765;top:8793;width:744;height:738" coordorigin="8765,8793" coordsize="744,738" path="m9161,9077l9149,9077,9153,9079,9155,9079,9159,9081,9163,9085,9166,9081,9161,9077e" filled="t" fillcolor="#000000" stroked="f">
                <v:path arrowok="t"/>
                <v:fill/>
              </v:shape>
              <v:shape style="position:absolute;left:8765;top:8793;width:744;height:738" coordorigin="8765,8793" coordsize="744,738" path="m9323,9067l9236,9067,9311,9079,9323,9067e" filled="t" fillcolor="#000000" stroked="f">
                <v:path arrowok="t"/>
                <v:fill/>
              </v:shape>
              <v:shape style="position:absolute;left:8765;top:8793;width:744;height:738" coordorigin="8765,8793" coordsize="744,738" path="m9254,9013l9220,9013,9227,9015,9232,9021,9238,9027,9241,9035,9240,9043,9240,9051,9235,9059,9226,9069,9224,9069,9224,9071,9223,9071,9222,9073,9231,9073,9232,9071,9234,9069,9236,9067,9323,9067,9329,9061,9304,9061,9248,9051,9254,9041,9257,9033,9256,9025,9256,9017,9254,9013e" filled="t" fillcolor="#000000" stroked="f">
                <v:path arrowok="t"/>
                <v:fill/>
              </v:shape>
              <v:shape style="position:absolute;left:8765;top:8793;width:744;height:738" coordorigin="8765,8793" coordsize="744,738" path="m9334,9051l9328,9055,9323,9059,9312,9061,9329,9061,9335,9054,9333,9053,9334,9051,9334,9051e" filled="t" fillcolor="#000000" stroked="f">
                <v:path arrowok="t"/>
                <v:fill/>
              </v:shape>
              <v:shape style="position:absolute;left:8765;top:8793;width:744;height:738" coordorigin="8765,8793" coordsize="744,738" path="m9221,8995l9214,8997,9202,9003,9194,9009,9184,9019,9150,9053,9153,9055,9156,9053,9160,9049,9163,9047,9197,9047,9183,9033,9187,9029,9190,9023,9193,9021,9199,9015,9205,9013,9254,9013,9253,9011,9247,9005,9242,8999,9235,8997,9221,8995e" filled="t" fillcolor="#000000" stroked="f">
                <v:path arrowok="t"/>
                <v:fill/>
              </v:shape>
              <v:shape style="position:absolute;left:8765;top:8793;width:744;height:738" coordorigin="8765,8793" coordsize="744,738" path="m9291,8909l9288,8911,9332,9021,9336,9031,9338,9037,9338,9045,9336,9047,9334,9051,9336,9053,9335,9054,9335,9055,9361,9029,9347,9029,9344,9025,9342,9023,9340,9017,9331,8997,9339,8989,9329,8989,9307,8935,9356,8935,9291,8909e" filled="t" fillcolor="#000000" stroked="f">
                <v:path arrowok="t"/>
                <v:fill/>
              </v:shape>
              <v:shape style="position:absolute;left:8765;top:8793;width:744;height:738" coordorigin="8765,8793" coordsize="744,738" path="m9334,9051l9333,9053,9335,9054,9336,9053,9334,9051e" filled="t" fillcolor="#000000" stroked="f">
                <v:path arrowok="t"/>
                <v:fill/>
              </v:shape>
              <v:shape style="position:absolute;left:8765;top:8793;width:744;height:738" coordorigin="8765,8793" coordsize="744,738" path="m9362,9023l9357,9027,9354,9029,9361,9029,9365,9025,9362,9023e" filled="t" fillcolor="#000000" stroked="f">
                <v:path arrowok="t"/>
                <v:fill/>
              </v:shape>
              <v:shape style="position:absolute;left:8765;top:8793;width:744;height:738" coordorigin="8765,8793" coordsize="744,738" path="m9429,8961l9368,8961,9393,8971,9397,8973,9399,8975,9400,8977,9401,8979,9401,8981,9401,8983,9395,8989,9398,8993,9429,8961e" filled="t" fillcolor="#000000" stroked="f">
                <v:path arrowok="t"/>
                <v:fill/>
              </v:shape>
              <v:shape style="position:absolute;left:8765;top:8793;width:744;height:738" coordorigin="8765,8793" coordsize="744,738" path="m9356,8935l9307,8935,9361,8957,9329,8989,9339,8989,9368,8961,9429,8961,9431,8959,9416,8959,9410,8957,9401,8953,9356,8935e" filled="t" fillcolor="#000000" stroked="f">
                <v:path arrowok="t"/>
                <v:fill/>
              </v:shape>
              <v:shape style="position:absolute;left:8765;top:8793;width:744;height:738" coordorigin="8765,8793" coordsize="744,738" path="m9432,8953l9428,8957,9424,8959,9431,8959,9435,8955,9432,8953e" filled="t" fillcolor="#000000" stroked="f">
                <v:path arrowok="t"/>
                <v:fill/>
              </v:shape>
              <v:shape style="position:absolute;left:8765;top:8793;width:744;height:738" coordorigin="8765,8793" coordsize="744,738" path="m9395,8851l9367,8851,9371,8853,9437,8919,9442,8925,9445,8929,9447,8935,9445,8939,9441,8943,9438,8947,9440,8949,9472,8917,9460,8917,9422,8879,9423,8877,9424,8875,9426,8873,9428,8871,9416,8871,9395,8851e" filled="t" fillcolor="#000000" stroked="f">
                <v:path arrowok="t"/>
                <v:fill/>
              </v:shape>
              <v:shape style="position:absolute;left:8765;top:8793;width:744;height:738" coordorigin="8765,8793" coordsize="744,738" path="m9505,8849l9465,8849,9470,8851,9476,8851,9480,8853,9484,8857,9489,8863,9492,8869,9491,8887,9486,8895,9478,8903,9473,8907,9467,8913,9460,8917,9472,8917,9484,8905,9495,8895,9502,8887,9508,8873,9509,8865,9508,8859,9506,8851,9505,8849e" filled="t" fillcolor="#000000" stroked="f">
                <v:path arrowok="t"/>
                <v:fill/>
              </v:shape>
              <v:shape style="position:absolute;left:8765;top:8793;width:744;height:738" coordorigin="8765,8793" coordsize="744,738" path="m9456,8807l9424,8807,9431,8811,9437,8815,9440,8819,9442,8823,9445,8833,9444,8837,9424,8865,9422,8867,9420,8869,9418,8871,9428,8871,9433,8865,9440,8859,9447,8855,9453,8851,9459,8849,9505,8849,9503,8845,9499,8841,9497,8839,9455,8839,9459,8833,9461,8825,9460,8819,9459,8813,9456,8807e" filled="t" fillcolor="#000000" stroked="f">
                <v:path arrowok="t"/>
                <v:fill/>
              </v:shape>
              <v:shape style="position:absolute;left:8765;top:8793;width:744;height:738" coordorigin="8765,8793" coordsize="744,738" path="m9439,8793l9424,8793,9416,8795,9407,8799,9401,8803,9395,8809,9387,8817,9347,8857,9350,8859,9353,8855,9360,8851,9395,8851,9380,8837,9382,8831,9386,8827,9399,8813,9408,8809,9424,8807,9456,8807,9451,8801,9446,8797,9439,8793e" filled="t" fillcolor="#000000" stroked="f">
                <v:path arrowok="t"/>
                <v:fill/>
              </v:shape>
              <v:shape style="position:absolute;left:8765;top:8793;width:744;height:738" coordorigin="8765,8793" coordsize="744,738" path="m9485,8831l9470,8831,9463,8835,9455,8839,9497,8839,9493,8835,9485,8831e" filled="t" fillcolor="#000000" stroked="f">
                <v:path arrowok="t"/>
                <v:fill/>
              </v:shape>
            </v:group>
            <v:group style="position:absolute;left:11624;top:8767;width:410;height:410" coordorigin="11624,8767" coordsize="410,410">
              <v:shape style="position:absolute;left:11624;top:8767;width:410;height:410" coordorigin="11624,8767" coordsize="410,410" path="m11671,9078l11637,9078,11644,9078,11648,9081,11719,9153,11722,9157,11723,9159,11723,9163,11722,9167,11718,9171,11715,9175,11717,9177,11750,9144,11737,9144,11699,9106,11700,9104,11701,9102,11704,9099,11692,9099,11671,9078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782,9076l11742,9076,11753,9079,11757,9081,11761,9085,11766,9091,11768,9096,11737,9144,11750,9144,11772,9123,11778,9114,11785,9100,11786,9093,11784,9085,11783,9079,11783,9078,11782,9076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734,9035l11701,9035,11708,9038,11713,9043,11717,9047,11719,9051,11721,9059,11721,9062,11721,9065,11719,9070,11717,9075,11713,9081,11706,9087,11704,9090,11701,9092,11697,9096,11694,9098,11692,9099,11704,9099,11705,9098,11707,9096,11710,9093,11717,9086,11723,9082,11730,9079,11736,9077,11742,9076,11782,9076,11780,9073,11775,9067,11732,9067,11736,9060,11737,9054,11737,9050,11736,9040,11734,9035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701,9020l11692,9022,11678,9031,11672,9036,11664,9044,11624,9084,11626,9087,11630,9083,11633,9080,11637,9078,11671,9078,11657,9064,11701,9035,11734,9035,11733,9034,11728,9029,11723,9024,11716,9021,11701,9020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766,8938l11764,8940,11811,9059,11813,9065,11813,9073,11812,9076,11808,9081,11811,9084,11836,9059,11824,9059,11822,9058,11819,9055,11817,9051,11815,9046,11807,9025,11814,9018,11804,9018,11782,8964,11830,8964,11766,8938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762,9059l11747,9059,11740,9062,11732,9067,11775,9067,11769,9062,11762,9059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838,9052l11833,9056,11829,9058,11824,9059,11836,9059,11840,9054,11838,9052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06,8989l11843,8989,11868,8999,11872,9002,11874,9004,11876,9005,11876,9007,11876,9012,11874,9015,11871,9019,11873,9021,11906,8989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830,8964l11782,8964,11836,8986,11804,9018,11814,9018,11843,8989,11906,8989,11907,8988,11891,8988,11885,8986,11830,8964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07,8982l11903,8986,11899,8987,11891,8988,11907,8988,11910,8985,11907,8982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05,8882l11838,8882,11842,8884,11846,8886,11850,8890,11916,8956,11919,8960,11919,8963,11920,8967,11919,8971,11915,8975,11911,8978,11914,8980,11940,8954,11933,8954,11927,8954,11923,8951,11917,8945,11855,8883,11907,8883,11905,8882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44,8945l11941,8949,11937,8952,11933,8954,11940,8954,11946,8948,11944,8945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07,8883l11855,8883,11969,8925,11971,8923,11963,8900,11954,8900,11907,8883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55,8808l11929,8808,11997,8876,11999,8880,12000,8883,12001,8886,11999,8890,11995,8894,11992,8898,11994,8900,12028,8867,12021,8867,12014,8866,12010,8863,12005,8858,11955,8808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941,8767l11914,8794,11954,8900,11963,8900,11929,8808,11955,8808,11938,8791,11936,8788,11935,8785,11934,8781,11936,8777,11943,8770,11941,8767e" filled="t" fillcolor="#000000" stroked="f">
                <v:path arrowok="t"/>
                <v:fill/>
              </v:shape>
              <v:shape style="position:absolute;left:11624;top:8767;width:410;height:410" coordorigin="11624,8767" coordsize="410,410" path="m11847,8861l11821,8887,11823,8890,11827,8886,11830,8884,11835,8882,11838,8882,11905,8882,11847,8861e" filled="t" fillcolor="#000000" stroked="f">
                <v:path arrowok="t"/>
                <v:fill/>
              </v:shape>
              <v:shape style="position:absolute;left:11624;top:8767;width:410;height:410" coordorigin="11624,8767" coordsize="410,410" path="m12031,8858l12028,8861,12024,8865,12021,8867,12028,8867,12034,8861,12031,8858e" filled="t" fillcolor="#000000" stroked="f">
                <v:path arrowok="t"/>
                <v:fill/>
              </v:shape>
              <v:shape style="position:absolute;left:12344;top:8799;width:942;height:911" type="#_x0000_t75">
                <v:imagedata r:id="rId17" o:title=""/>
              </v:shape>
            </v:group>
            <v:group style="position:absolute;left:13760;top:8770;width:758;height:776" coordorigin="13760,8770" coordsize="758,776">
              <v:shape style="position:absolute;left:13760;top:8770;width:758;height:776" coordorigin="13760,8770" coordsize="758,776" path="m13807,9448l13780,9448,13784,9450,13850,9518,13856,9522,13858,9526,13859,9528,13860,9534,13858,9538,13854,9540,13851,9544,13853,9546,13885,9514,13873,9514,13835,9476,13836,9474,13838,9472,13839,9470,13829,9470,13807,9448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918,9446l13878,9446,13884,9448,13889,9448,13893,9452,13902,9460,13905,9466,13904,9484,13899,9492,13891,9500,13886,9504,13880,9510,13873,9514,13885,9514,13897,9502,13908,9492,13915,9484,13921,9470,13922,9462,13921,9456,13919,9448,13918,9446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869,9404l13837,9404,13844,9408,13850,9412,13853,9416,13856,9420,13857,9426,13858,9430,13835,9464,13831,9468,13829,9470,13839,9470,13841,9468,13847,9462,13853,9456,13860,9452,13872,9446,13918,9446,13916,9442,13912,9438,13910,9436,13868,9436,13872,9430,13874,9422,13872,9410,13869,940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852,9390l13837,9390,13829,9392,13820,9396,13814,9400,13808,9406,13800,9414,13760,9454,13763,9456,13766,9452,13770,9450,13773,9448,13807,9448,13793,9434,13796,9428,13799,9424,13804,9420,13812,9410,13821,9406,13837,9404,13869,9404,13865,9400,13859,9394,13852,939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902,9308l13900,9310,13944,9420,13948,9428,13950,9436,13949,9442,13948,9446,13945,9450,13947,9454,13973,9428,13959,9428,13956,9424,13952,9416,13943,9394,13949,9388,13940,9388,13919,9334,13967,9334,13902,9308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898,9428l13883,9428,13876,9432,13868,9436,13910,9436,13906,9432,13898,9428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974,9422l13969,9426,13966,9428,13973,9428,13977,9424,13974,9422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044,9352l14040,9356,14036,9358,13979,9358,13998,9366,14004,9368,14009,9372,14011,9374,14012,9374,14013,9376,14013,9380,14012,9382,14007,9388,14009,9390,14046,9354,14044,9352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967,9334l13919,9334,13972,9356,13940,9388,13949,9388,13979,9358,14028,9358,14021,9356,13967,933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122,9254l13983,9254,14053,9326,14056,9328,14057,9336,14056,9340,14052,9344,14049,9346,14051,9350,14078,9322,14064,9322,14060,9320,14054,9314,13997,9256,14124,9256,14122,925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081,9314l14078,9318,14074,9322,14078,9322,14084,9316,14081,931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124,9256l13997,9256,14133,9270,14136,9268,14124,9256e" filled="t" fillcolor="#000000" stroked="f">
                <v:path arrowok="t"/>
                <v:fill/>
              </v:shape>
              <v:shape style="position:absolute;left:13760;top:8770;width:758;height:776" coordorigin="13760,8770" coordsize="758,776" path="m13978,9236l13953,9262,13955,9264,13958,9260,13960,9260,13966,9256,13969,9256,13973,9254,14122,9254,14116,9248,14105,9248,13978,9236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054,9186l14041,9186,14045,9190,14051,9194,14105,9248,14116,9248,14054,9186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141,9068l14138,9072,14140,9074,14142,9076,14142,9078,14142,9080,14141,9080,14140,9082,14138,9082,14134,9084,14127,9088,14122,9090,14119,9092,14115,9094,14112,9098,14109,9100,14099,9110,14093,9120,14090,9134,14088,9152,14093,9174,14101,9188,14116,9206,14133,9216,14155,9220,14173,9218,14191,9210,14196,9206,14172,9206,14163,9204,14107,9160,14101,9140,14103,9122,14115,9104,14123,9096,14133,9092,14152,9090,14166,9090,14141,9068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209,9132l14183,9132,14186,9136,14191,9140,14218,9168,14172,9206,14196,9206,14233,9156,14209,9132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054,9160l14022,9192,14024,9194,14028,9192,14031,9188,14035,9186,14054,9186,14052,9184,14049,9180,14048,9174,14050,9170,14054,9166,14057,9162,14054,916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199,9100l14162,9136,14165,9138,14169,9134,14172,9132,14209,9132,14199,9122,14196,9118,14196,9116,14195,9112,14196,9108,14201,9102,14199,910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206,9048l14172,9048,14179,9050,14183,9052,14189,9058,14226,9094,14237,9106,14245,9112,14251,9114,14259,9118,14267,9120,14285,9116,14294,9110,14300,9104,14267,9104,14262,9100,14256,9096,14251,9092,14247,9088,14243,9086,14206,9048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259,8982l14245,8982,14250,8986,14255,8992,14293,9030,14303,9040,14309,9048,14314,9058,14314,9066,14290,9102,14285,9102,14280,9104,14300,9104,14314,9090,14320,9082,14321,9072,14323,9064,14262,8986,14259,8982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166,9090l14152,9090,14160,9094,14170,9098,14173,9096,14166,909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199,9014l14159,9054,14162,9058,14165,9054,14169,9050,14172,9048,14206,9048,14202,9044,14197,9040,14194,9036,14194,9032,14193,9028,14194,9024,14198,9020,14202,9018,14199,901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310,8900l14307,8902,14351,9012,14355,9022,14357,9028,14357,9036,14355,9038,14352,9044,14354,9046,14380,9020,14366,9020,14365,9018,14363,9018,14361,9014,14359,9008,14350,8988,14358,8980,14347,8980,14326,8926,14374,8926,14310,890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381,9014l14376,9018,14373,9020,14380,9020,14384,9016,14381,901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258,8956l14225,8988,14228,8990,14231,8988,14235,8984,14239,8982,14259,8982,14257,8980,14254,8976,14254,8974,14253,8970,14254,8966,14261,8958,14258,8956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448,8952l14387,8952,14412,8962,14416,8964,14418,8966,14419,8968,14420,8970,14420,8974,14418,8978,14414,8982,14417,8984,14448,8952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374,8926l14326,8926,14380,8948,14347,8980,14358,8980,14387,8952,14448,8952,14450,8950,14435,8950,14428,8948,14374,8926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451,8944l14447,8948,14443,8950,14450,8950,14453,8946,14451,8944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431,8822l14404,8822,14476,8892,14481,8898,14484,8902,14485,8908,14483,8912,14479,8916,14476,8920,14478,8922,14512,8888,14499,8888,14494,8886,14489,8880,14431,8822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515,8880l14509,8886,14505,8888,14512,8888,14518,8882,14515,888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443,8770l14367,8846,14388,8870,14391,8866,14387,8862,14384,8858,14383,8850,14383,8846,14386,8840,14389,8836,14393,8832,14404,8822,14431,8822,14417,8808,14434,8792,14438,8788,14442,8788,14445,8786,14460,8786,14443,8770e" filled="t" fillcolor="#000000" stroked="f">
                <v:path arrowok="t"/>
                <v:fill/>
              </v:shape>
              <v:shape style="position:absolute;left:13760;top:8770;width:758;height:776" coordorigin="13760,8770" coordsize="758,776" path="m14460,8786l14449,8786,14453,8788,14456,8788,14459,8790,14464,8794,14466,8792,14460,8786e" filled="t" fillcolor="#000000" stroked="f">
                <v:path arrowok="t"/>
                <v:fill/>
              </v:shape>
            </v:group>
            <v:group style="position:absolute;left:15433;top:8766;width:348;height:360" coordorigin="15433,8766" coordsize="348,360">
              <v:shape style="position:absolute;left:15433;top:8766;width:348;height:360" coordorigin="15433,8766" coordsize="348,360" path="m15486,8976l15483,8978,15485,8981,15486,8984,15486,8988,15485,8989,15484,8991,15483,8991,15481,8992,15478,8993,15469,8996,15433,9049,15433,9062,15437,9074,15441,9086,15514,9126,15532,9120,15543,9112,15516,9112,15507,9112,15455,9070,15446,9042,15448,9033,15449,9025,15453,9018,15467,9005,15475,9000,15494,8998,15511,8998,15486,8976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564,9045l15560,9046,15562,9059,15562,9070,15560,9077,15558,9084,15554,9090,15548,9097,15541,9103,15533,9108,15516,9112,15543,9112,15568,9069,15567,9058,15564,9045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548,8959l15517,8959,15519,8959,15520,8960,15596,9034,15600,9045,15598,9049,15595,9053,15591,9056,15594,9059,15628,9025,15616,9025,15612,9023,15609,9020,15604,9016,15575,8987,15581,8982,15570,8982,15548,8959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631,9016l15626,9022,15623,9023,15620,9024,15618,9025,15628,9025,15634,9019,15631,9016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511,8998l15494,8998,15505,9001,15518,9008,15520,9005,15511,8998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645,8944l15619,8944,15653,8978,15656,8982,15656,8985,15657,8989,15655,8992,15651,8996,15648,9000,15650,9002,15684,8968,15674,8968,15672,8968,15671,8967,15669,8967,15665,8964,15660,8959,15645,8944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604,8903l15573,8903,15575,8903,15579,8904,15582,8907,15614,8939,15570,8982,15581,8982,15619,8944,15645,8944,15604,8903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688,8960l15682,8965,15680,8967,15674,8968,15684,8968,15690,8962,15688,8960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541,8925l15501,8965,15503,8968,15509,8962,15511,8961,15517,8959,15548,8959,15539,8951,15536,8947,15534,8943,15534,8941,15535,8939,15536,8936,15538,8934,15540,8931,15543,8928,15541,8925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768,8861l15619,8861,15623,8861,15629,8862,15699,8932,15702,8936,15702,8938,15703,8942,15701,8946,15694,8953,15697,8956,15723,8930,15716,8930,15710,8929,15705,8926,15700,8920,15642,8863,15770,8863,15768,8861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726,8921l15723,8924,15720,8928,15716,8930,15723,8930,15729,8923,15726,8921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597,8869l15557,8909,15560,8911,15563,8908,15565,8906,15568,8904,15571,8903,15573,8903,15604,8903,15596,8894,15593,8891,15592,8889,15591,8887,15591,8885,15592,8883,15593,8880,15594,8877,15596,8875,15600,8871,15597,8869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770,8863l15642,8863,15779,8877,15781,8874,15770,8863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623,8842l15598,8868,15601,8870,15603,8868,15606,8866,15611,8863,15614,8862,15619,8861,15768,8861,15763,8855,15750,8855,15623,8842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700,8793l15680,8793,15684,8793,15687,8793,15691,8796,15750,8855,15763,8855,15700,8793e" filled="t" fillcolor="#000000" stroked="f">
                <v:path arrowok="t"/>
                <v:fill/>
              </v:shape>
              <v:shape style="position:absolute;left:15433;top:8766;width:348;height:360" coordorigin="15433,8766" coordsize="348,360" path="m15700,8766l15667,8799,15670,8801,15673,8798,15677,8794,15680,8793,15700,8793,15697,8790,15695,8787,15694,8784,15693,8780,15695,8776,15702,8769,15700,8766e" filled="t" fillcolor="#000000" stroked="f">
                <v:path arrowok="t"/>
                <v:fill/>
              </v:shape>
              <v:shape style="position:absolute;left:16171;top:8800;width:872;height:841" type="#_x0000_t75">
                <v:imagedata r:id="rId18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FID</w:t>
      </w:r>
      <w:r>
        <w:rPr>
          <w:rFonts w:ascii="Arial" w:hAnsi="Arial" w:cs="Arial" w:eastAsia="Arial"/>
          <w:sz w:val="48"/>
          <w:szCs w:val="48"/>
          <w:color w:val="006FC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ICO</w:t>
      </w:r>
      <w:r>
        <w:rPr>
          <w:rFonts w:ascii="Arial" w:hAnsi="Arial" w:cs="Arial" w:eastAsia="Arial"/>
          <w:sz w:val="48"/>
          <w:szCs w:val="48"/>
          <w:color w:val="006FC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ISOS</w:t>
      </w:r>
      <w:r>
        <w:rPr>
          <w:rFonts w:ascii="Arial" w:hAnsi="Arial" w:cs="Arial" w:eastAsia="Arial"/>
          <w:sz w:val="48"/>
          <w:szCs w:val="48"/>
          <w:color w:val="006FC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48"/>
          <w:szCs w:val="48"/>
          <w:color w:val="006FC0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48"/>
          <w:szCs w:val="48"/>
          <w:color w:val="006FC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ICOS</w:t>
      </w:r>
      <w:r>
        <w:rPr>
          <w:rFonts w:ascii="Arial" w:hAnsi="Arial" w:cs="Arial" w:eastAsia="Arial"/>
          <w:sz w:val="48"/>
          <w:szCs w:val="48"/>
          <w:color w:val="006FC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VIGENT</w:t>
      </w:r>
      <w:r>
        <w:rPr>
          <w:rFonts w:ascii="Arial" w:hAnsi="Arial" w:cs="Arial" w:eastAsia="Arial"/>
          <w:sz w:val="48"/>
          <w:szCs w:val="48"/>
          <w:color w:val="006FC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48"/>
          <w:szCs w:val="48"/>
          <w:color w:val="006FC0"/>
          <w:spacing w:val="-1"/>
          <w:w w:val="100"/>
          <w:b/>
          <w:bCs/>
        </w:rPr>
        <w:t>ú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mero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48"/>
          <w:szCs w:val="48"/>
          <w:color w:val="006FC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deicomisos</w:t>
      </w:r>
      <w:r>
        <w:rPr>
          <w:rFonts w:ascii="Arial" w:hAnsi="Arial" w:cs="Arial" w:eastAsia="Arial"/>
          <w:sz w:val="48"/>
          <w:szCs w:val="48"/>
          <w:color w:val="006FC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por</w:t>
      </w:r>
      <w:r>
        <w:rPr>
          <w:rFonts w:ascii="Arial" w:hAnsi="Arial" w:cs="Arial" w:eastAsia="Arial"/>
          <w:sz w:val="48"/>
          <w:szCs w:val="48"/>
          <w:color w:val="006FC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Fiduciario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48"/>
          <w:szCs w:val="48"/>
          <w:color w:val="006FC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de</w:t>
        <w:tab/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junio</w:t>
      </w:r>
      <w:r>
        <w:rPr>
          <w:rFonts w:ascii="Arial" w:hAnsi="Arial" w:cs="Arial" w:eastAsia="Arial"/>
          <w:sz w:val="48"/>
          <w:szCs w:val="48"/>
          <w:color w:val="006FC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006FC0"/>
          <w:spacing w:val="0"/>
          <w:w w:val="100"/>
          <w:b/>
          <w:bCs/>
        </w:rPr>
        <w:t>2021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491"/>
        <w:jc w:val="right"/>
        <w:tabs>
          <w:tab w:pos="12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</w:rPr>
        <w:t>7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7</w:t>
      </w:r>
    </w:p>
    <w:p>
      <w:pPr>
        <w:spacing w:before="47" w:after="0" w:line="271" w:lineRule="exact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4" w:after="0" w:line="240" w:lineRule="auto"/>
        <w:ind w:right="2997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2</w:t>
      </w:r>
    </w:p>
    <w:p>
      <w:pPr>
        <w:spacing w:before="47" w:after="0" w:line="240" w:lineRule="auto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4" w:after="0" w:line="240" w:lineRule="auto"/>
        <w:ind w:left="4250" w:right="-20"/>
        <w:jc w:val="left"/>
        <w:tabs>
          <w:tab w:pos="5500" w:val="left"/>
          <w:tab w:pos="6740" w:val="left"/>
          <w:tab w:pos="8000" w:val="left"/>
          <w:tab w:pos="9260" w:val="left"/>
          <w:tab w:pos="10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1</w:t>
      </w:r>
    </w:p>
    <w:p>
      <w:pPr>
        <w:spacing w:before="47" w:after="0" w:line="271" w:lineRule="exact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sectPr>
      <w:pgSz w:w="19200" w:h="10800" w:orient="landscape"/>
      <w:pgMar w:top="580" w:bottom="280" w:left="27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Septiandika Pratama</dc:creator>
  <dc:title>Presentación de PowerPoint</dc:title>
  <dcterms:created xsi:type="dcterms:W3CDTF">2021-06-23T17:58:04Z</dcterms:created>
  <dcterms:modified xsi:type="dcterms:W3CDTF">2021-06-23T17:58:04Z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LastSaved">
    <vt:filetime>2021-06-23T00:00:00Z</vt:filetime>
  </property>
</Properties>
</file>